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8E8" w:rsidRDefault="00B63A25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</w:rPr>
        <w:pict>
          <v:group id="_x0000_s1064" style="position:absolute;margin-left:0;margin-top:0;width:576.3pt;height:11in;z-index:-251657216" coordsize="11526,15840">
            <v:group id="_x0000_s1028" style="position:absolute;width:11526;height:15840;mso-position-horizontal-relative:page;mso-position-vertical-relative:page" coordsize="11526,15840">
              <v:rect id="_x0000_s1062" style="position:absolute;width:4080;height:4256" fillcolor="#b5e0c5" stroked="f"/>
              <v:line id="_x0000_s1061" style="position:absolute" from="1001,3736" to="865,3527" strokecolor="#00284b" strokeweight="3pt"/>
              <v:line id="_x0000_s1060" style="position:absolute" from="958,3846" to="1127,3447" strokecolor="#00284b" strokeweight="3pt"/>
              <v:shape id="_x0000_s1059" style="position:absolute;left:572;top:3474;width:408;height:677" coordorigin="572,3474" coordsize="408,677" path="m572,3474r334,303l960,3852r20,92l980,4151e" filled="f" strokecolor="#00284b" strokeweight="3pt">
                <v:path arrowok="t"/>
              </v:shape>
              <v:shape id="_x0000_s1058" style="position:absolute;left:430;top:3075;width:911;height:589" coordorigin="431,3076" coordsize="911,589" o:spt="100" adj="0,,0" path="m665,3216r-10,l584,3227r-61,32l474,3308r-32,61l431,3440r11,71l474,3572r49,49l584,3653r71,11l703,3659r45,-15l788,3620r34,-31l1019,3589r9,-3l1059,3570r214,l1291,3558r37,-55l1341,3435r-13,-65l1293,3316r-53,-37l1176,3263r-21,-45l686,3218r-10,-1l665,3216xm1019,3589r-197,l846,3597r24,6l895,3607r26,1l959,3606r35,-8l1019,3589xm1273,3570r-214,l1083,3586r26,12l1138,3606r30,2l1236,3595r37,-25xm921,3076r-73,10l782,3115r-55,45l686,3218r469,l1148,3202r-42,-52l1053,3110r-63,-25l921,3076xe" fillcolor="#2ab672" stroked="f">
                <v:stroke joinstyle="round"/>
                <v:formulas/>
                <v:path arrowok="t" o:connecttype="segments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7" type="#_x0000_t75" style="position:absolute;left:226;top:3812;width:527;height:367">
                <v:imagedata r:id="rId5" o:title=""/>
              </v:shape>
              <v:rect id="_x0000_s1056" style="position:absolute;top:5007;width:4080;height:3315" fillcolor="#b5e0c5" stroked="f"/>
              <v:shape id="_x0000_s1055" style="position:absolute;left:154;top:7673;width:712;height:516" coordorigin="154,7674" coordsize="712,516" o:spt="100" adj="0,,0" path="m581,8072r-253,l341,8118r27,37l408,8180r47,9l503,8180r40,-26l571,8115r10,-43xm851,8039r-186,l682,8062r22,18l730,8092r29,4l800,8087r34,-22l851,8039xm270,7856r-45,9l188,7890r-25,37l154,7972r9,45l188,8054r37,25l270,8088r16,-1l301,8084r14,-5l328,8072r253,l582,8068r22,-4l626,8058r20,-8l665,8039r186,l857,8031r8,-42l857,7948r-23,-34l828,7910r-460,l350,7888r-23,-17l300,7860r-30,-4xm562,7674r-77,15l422,7732r-42,63l364,7871r,13l365,7897r3,13l828,7910r-28,-19l759,7883r-1,l759,7879r,-4l759,7871r-16,-76l701,7732r-63,-43l562,7674xm759,7883r,l759,7883r,l759,7883xe" fillcolor="#2ab672" stroked="f">
                <v:stroke joinstyle="round"/>
                <v:formulas/>
                <v:path arrowok="t" o:connecttype="segments"/>
              </v:shape>
              <v:shape id="_x0000_s1054" style="position:absolute;top:9073;width:4080;height:6767" coordorigin=",9074" coordsize="4080,6767" o:spt="100" adj="0,,0" path="m4080,13140l,13140r,2700l4080,15840r,-2700m4080,9074l,9074r,3314l4080,12388r,-3314e" fillcolor="#b5e0c5" stroked="f">
                <v:stroke joinstyle="round"/>
                <v:formulas/>
                <v:path arrowok="t" o:connecttype="segments"/>
              </v:shape>
              <v:rect id="_x0000_s1053" style="position:absolute;top:12388;width:4080;height:753" fillcolor="#00284b" stroked="f"/>
              <v:rect id="_x0000_s1052" style="position:absolute;top:12744;width:4080;height:40" fillcolor="#f9ed31" stroked="f"/>
              <v:rect id="_x0000_s1051" style="position:absolute;top:8321;width:4080;height:753" fillcolor="#00284b" stroked="f"/>
              <v:shape id="_x0000_s1050" style="position:absolute;top:8698;width:4080;height:2" coordorigin=",8698" coordsize="4080,0" o:spt="100" adj="0,,0" path="m3181,8698r899,m,8698r2826,e" filled="f" strokecolor="#f9ed31" strokeweight="2pt">
                <v:stroke dashstyle="longDash" joinstyle="round"/>
                <v:formulas/>
                <v:path arrowok="t" o:connecttype="segments"/>
              </v:shape>
              <v:rect id="_x0000_s1049" style="position:absolute;top:4255;width:4080;height:753" fillcolor="#00284b" stroked="f"/>
              <v:rect id="_x0000_s1048" style="position:absolute;top:4611;width:4080;height:40" fillcolor="#f9ed31" stroked="f"/>
              <v:shape id="_x0000_s1047" style="position:absolute;left:1199;top:3900;width:422;height:309" coordorigin="1200,3900" coordsize="422,309" o:spt="100" adj="0,,0" path="m1354,3900r-60,12l1245,3945r-33,50l1200,4055r12,60l1245,4164r49,33l1354,4209r28,-3l1408,4199r24,-11l1453,4173r143,l1614,4146r7,-37l1614,4071r-21,-31l1562,4020r-24,-5l1503,4015r-21,-46l1449,3933r-44,-24l1354,3900xm1596,4173r-143,l1468,4186r17,10l1504,4203r21,2l1562,4198r31,-21l1596,4173xm1525,4012r-8,l1510,4013r-7,2l1538,4015r-13,-3xe" fillcolor="#2ab672" stroked="f">
                <v:stroke joinstyle="round"/>
                <v:formulas/>
                <v:path arrowok="t" o:connecttype="segments"/>
              </v:shape>
              <v:line id="_x0000_s1046" style="position:absolute" from="2826,8690" to="3181,8690" strokecolor="white" strokeweight="5pt"/>
              <v:line id="_x0000_s1045" style="position:absolute" from="2826,8916" to="3181,8916" strokecolor="white" strokeweight="5pt"/>
              <v:shape id="_x0000_s1044" type="#_x0000_t75" style="position:absolute;left:1257;top:7197;width:2022;height:1329">
                <v:imagedata r:id="rId6" o:title=""/>
              </v:shape>
              <v:shape id="_x0000_s1043" style="position:absolute;left:1276;top:12482;width:1242;height:200" coordorigin="1276,12483" coordsize="1242,200" path="m2327,12483r-975,6l1276,12676r1185,6l2518,12635r-191,-152xe" fillcolor="#eaa129" stroked="f">
                <v:path arrowok="t"/>
              </v:shape>
              <v:shape id="_x0000_s1042" type="#_x0000_t75" style="position:absolute;left:2581;top:12757;width:309;height:301">
                <v:imagedata r:id="rId7" o:title=""/>
              </v:shape>
              <v:shape id="_x0000_s1041" type="#_x0000_t75" style="position:absolute;left:1534;top:12757;width:308;height:308">
                <v:imagedata r:id="rId8" o:title=""/>
              </v:shape>
              <v:shape id="_x0000_s1040" style="position:absolute;left:1241;top:12464;width:1796;height:483" coordorigin="1241,12464" coordsize="1796,483" o:spt="100" adj="0,,0" path="m2735,12762r-1047,l1756,12777r52,42l1837,12879r1,68l2571,12947r7,-15l2593,12865r31,-53l2672,12777r63,-15xm1507,12940r-18,l1502,12941r5,-1xm1865,12464r-83,l1698,12465r-330,5l1352,12475r-15,6l1325,12489r-7,9l1303,12532r-21,52l1262,12643r-16,54l1242,12720r-1,42l1242,12807r4,26l1289,12904r18,24l1338,12938r56,2l1507,12940r7,-3l1538,12918r10,-57l1581,12811r50,-36l1688,12762r1347,l3035,12757r-6,-26l3020,12705r-7,-15l2991,12690r-78,-16l2881,12669r-1535,l1325,12665r-12,-8l1311,12645r7,-12l1360,12519r8,-14l1389,12505r420,-7l2322,12498r4,-4l2332,12489r10,l2336,12484r-11,-5l2313,12474r-15,-3l2279,12470r-331,-5l1865,12464xm3035,12762r-300,l2790,12772r46,27l2869,12840r15,50l2891,12897r,14l2906,12911r32,1l2975,12909r35,-10l3034,12875r,-71l3037,12782r-2,-20xm2322,12498r-513,l1773,12662r-427,7l2881,12669r-43,-7l1823,12662r43,-150l2117,12512r-2,-7l2319,12505r1,-5l2322,12498xm2117,12512r-37,l2080,12655r-257,7l2436,12662r-292,-7l2117,12512xm2319,12505r-76,l2259,12506r15,4l2285,12514r8,5l2436,12662r402,l2836,12662r-76,-10l2683,12646r-24,-2l2472,12644r-19,-2l2439,12631r-114,-114l2319,12508r,-3xm2342,12489r-10,l2510,12631r-18,9l2472,12644r187,l2606,12642r-78,-2l2342,12489xe" fillcolor="#d8521d" stroked="f">
                <v:stroke joinstyle="round"/>
                <v:formulas/>
                <v:path arrowok="t" o:connecttype="segments"/>
              </v:shape>
              <v:shape id="_x0000_s1039" style="position:absolute;left:2910;top:11535;width:129;height:706" coordorigin="2910,11535" coordsize="129,706" path="m2910,11535r121,345l3039,11925r,315e" filled="f" strokecolor="#00284b" strokeweight="3pt">
                <v:path arrowok="t"/>
              </v:shape>
              <v:line id="_x0000_s1038" style="position:absolute" from="3036,11897" to="3255,11623" strokecolor="#00284b" strokeweight="3pt"/>
              <v:shape id="_x0000_s1037" style="position:absolute;left:2739;top:11209;width:1004;height:1148" coordorigin="2739,11210" coordsize="1004,1148" o:spt="100" adj="0,,0" path="m3426,11569r-13,-65l3377,11450r-52,-38l3260,11397r-28,-61l3191,11284r-54,-40l3075,11219r-69,-9l2935,11219r-64,27l2817,11288r-41,54l2749,11405r-10,71l2749,11547r27,63l2817,11664r54,42l2935,11733r71,9l3043,11740r36,-8l3112,11720r32,-16l3168,11720r26,12l3222,11740r31,2l3320,11729r38,-25l3375,11692r37,-55l3426,11569t317,667l3742,12231r-8,-42l3708,12150r-39,-26l3624,12115r-2,l3620,12115r-2,l3616,12115r3,-10l3620,12095r1,-10l3622,12074r-13,-63l3574,11960r-51,-35l3460,11912r-63,13l3345,11960r-34,51l3298,12074r13,63l3345,12189r52,34l3460,12236r10,l3481,12235r10,-2l3501,12231r,2l3500,12234r,2l3510,12283r26,39l3575,12348r47,9l3669,12348r39,-26l3734,12283r9,-47e" fillcolor="#2ab672" stroked="f">
                <v:stroke joinstyle="round"/>
                <v:formulas/>
                <v:path arrowok="t" o:connecttype="segments"/>
              </v:shape>
              <v:shape id="_x0000_s1036" style="position:absolute;left:2227;top:3806;width:751;height:255" coordorigin="2227,3806" coordsize="751,255" path="m2818,3806r-314,14l2227,4001r43,51l2978,4061r-24,-243l2818,3806xe" fillcolor="#eaa129" stroked="f">
                <v:path arrowok="t"/>
              </v:shape>
              <v:shape id="_x0000_s1035" style="position:absolute;left:1740;top:3802;width:2173;height:557" coordorigin="1740,3802" coordsize="2173,557" o:spt="100" adj="0,,0" path="m2484,3826r-152,99l2219,3997r-79,7l2063,4012r-74,10l1918,4036r-68,16l1785,4073r-16,8l1754,4092r-10,12l1740,4116r1,114l1748,4276r17,41l1792,4347r34,12l1849,4358r11,-51l1875,4253r23,-45l1935,4182r47,-10l2032,4170r1879,l3910,4052r-11,-4l3891,4044r-51,-6l2314,4038r-7,-6l2302,4024r1,-9l2306,4011r-57,l2237,4004r-4,-4l2494,3830r321,l2815,3829r-330,l2485,3828r-1,-1l2484,3826xm3911,4170r-1879,l2083,4173r50,7l2164,4205r22,43l2199,4301r8,50l3197,4352r11,-47l3223,4254r25,-44l3287,4184r46,-10l3383,4173r528,l3911,4170xm3911,4173r-528,l3433,4178r48,8l3512,4205r21,35l3547,4281r12,37l3848,4319r28,-6l3896,4299r12,-22l3912,4250r-1,-77xm2818,3851r-94,l2728,3854r,4l2733,4022r,11l2729,4037r-415,1l3840,4038r-49,-7l2850,4031r-11,-2l2831,4022r-6,-10l2823,4001r-1,-48l2821,3906r-3,-48l2818,3851xm2968,3811r-155,l2843,3811r30,1l2904,3814r31,3l2945,3860r6,44l2955,3948r1,44l2956,4004r-1,13l2950,4026r-9,4l2850,4031r941,l3784,4030r-781,-11l3001,3975r-4,-50l2990,3874r-11,-49l2975,3818r-7,-7xm2815,3830r-321,l2498,3833r,4l2494,3841r-238,166l2249,4011r57,l2310,4007r197,-143l2543,3856r51,-4l2651,3851r167,l2815,3830xm2684,3802r-64,1l2560,3807r-36,5l2508,3816r-13,7l2485,3829r330,l2813,3811r155,l2967,3810r-11,l2896,3807r-21,-1l2854,3805r-20,-1l2815,3804r-66,-1l2684,3802xm2967,3810r-11,l2967,3810r,xm2815,3804r,l2830,3804r-15,xe" fillcolor="#f9ed31" stroked="f">
                <v:stroke joinstyle="round"/>
                <v:formulas/>
                <v:path arrowok="t" o:connecttype="segments"/>
              </v:shape>
              <v:shape id="_x0000_s1034" type="#_x0000_t75" style="position:absolute;left:1872;top:4204;width:313;height:313">
                <v:imagedata r:id="rId9" o:title=""/>
              </v:shape>
              <v:shape id="_x0000_s1033" type="#_x0000_t75" style="position:absolute;left:3223;top:4190;width:317;height:313">
                <v:imagedata r:id="rId10" o:title=""/>
              </v:shape>
              <v:line id="_x0000_s1032" style="position:absolute" from="776,11919" to="776,12310" strokecolor="#00284b" strokeweight="4pt"/>
              <v:shape id="_x0000_s1031" style="position:absolute;left:135;top:11369;width:1281;height:714" coordorigin="136,11369" coordsize="1281,714" path="m1278,11369r-1004,l220,11380r-44,30l147,11454r-11,54l136,11945r11,54l176,12043r44,29l274,12083r1004,l1332,12072r44,-29l1406,11999r10,-54l1416,11508r-10,-54l1376,11410r-44,-30l1278,11369xe" fillcolor="#0070b9" stroked="f">
                <v:path arrowok="t"/>
              </v:shape>
              <v:shape id="_x0000_s1030" style="position:absolute;left:212;top:11445;width:1128;height:561" coordorigin="212,11446" coordsize="1128,561" path="m212,11958r,-464l216,11475r10,-15l242,11449r19,-3l1292,11446r18,3l1326,11460r10,15l1340,11494r,464l1336,11977r-10,16l1310,12003r-18,4l261,12007r-19,-4l226,11993r-10,-16l212,11958xe" filled="f" strokecolor="white" strokeweight="2pt">
                <v:path arrowok="t"/>
              </v:shape>
              <v:shape id="_x0000_s1029" style="position:absolute;top:614;width:11526;height:1392" coordorigin=",615" coordsize="11526,1392" path="m11525,615l,615,,2006r11525,l10692,1310r833,-695xe" fillcolor="#0070b9" stroked="f"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247;top:11470;width:1059;height:512;mso-wrap-distance-left:0;mso-wrap-distance-right:0;mso-position-horizontal-relative:page" filled="f" stroked="f">
              <v:textbox inset="0,0,0,0">
                <w:txbxContent>
                  <w:p w:rsidR="00C558E8" w:rsidRDefault="00A36941">
                    <w:pPr>
                      <w:spacing w:before="91" w:line="196" w:lineRule="auto"/>
                      <w:ind w:left="252" w:hanging="19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Safer Roads Ahead</w:t>
                    </w:r>
                  </w:p>
                </w:txbxContent>
              </v:textbox>
            </v:shape>
          </v:group>
        </w:pict>
      </w:r>
    </w:p>
    <w:p w:rsidR="00C558E8" w:rsidRDefault="00C558E8">
      <w:pPr>
        <w:pStyle w:val="BodyText"/>
        <w:rPr>
          <w:rFonts w:ascii="Times New Roman"/>
          <w:b w:val="0"/>
          <w:sz w:val="20"/>
        </w:rPr>
      </w:pPr>
    </w:p>
    <w:p w:rsidR="00C558E8" w:rsidRDefault="00C558E8">
      <w:pPr>
        <w:pStyle w:val="BodyText"/>
        <w:rPr>
          <w:rFonts w:ascii="Times New Roman"/>
          <w:b w:val="0"/>
          <w:sz w:val="20"/>
        </w:rPr>
      </w:pPr>
    </w:p>
    <w:p w:rsidR="00C558E8" w:rsidRDefault="00C558E8">
      <w:pPr>
        <w:pStyle w:val="BodyText"/>
        <w:spacing w:before="11"/>
        <w:rPr>
          <w:rFonts w:ascii="Times New Roman"/>
          <w:b w:val="0"/>
          <w:sz w:val="18"/>
        </w:rPr>
      </w:pPr>
    </w:p>
    <w:p w:rsidR="00C558E8" w:rsidRPr="00342A00" w:rsidRDefault="00B63A25">
      <w:pPr>
        <w:pStyle w:val="BodyText"/>
        <w:spacing w:before="86"/>
        <w:ind w:left="4345"/>
        <w:rPr>
          <w:sz w:val="46"/>
          <w:szCs w:val="46"/>
        </w:rPr>
      </w:pPr>
      <w:r>
        <w:rPr>
          <w:sz w:val="46"/>
          <w:szCs w:val="46"/>
        </w:rPr>
        <w:pict>
          <v:shape id="_x0000_s1027" type="#_x0000_t202" style="position:absolute;left:0;text-align:left;margin-left:0;margin-top:-45.4pt;width:204pt;height:212.8pt;z-index:251660288;mso-position-horizontal-relative:page" filled="f" stroked="f">
            <v:textbox style="mso-next-textbox:#_x0000_s1027" inset="0,0,0,0">
              <w:txbxContent>
                <w:p w:rsidR="00C558E8" w:rsidRDefault="00C558E8">
                  <w:pPr>
                    <w:pStyle w:val="BodyText"/>
                    <w:spacing w:before="5"/>
                    <w:rPr>
                      <w:rFonts w:ascii="Calibri"/>
                      <w:b w:val="0"/>
                      <w:sz w:val="81"/>
                    </w:rPr>
                  </w:pPr>
                </w:p>
                <w:p w:rsidR="00C558E8" w:rsidRPr="00342A00" w:rsidRDefault="00C865E6" w:rsidP="007D3718">
                  <w:pPr>
                    <w:pStyle w:val="BodyText"/>
                    <w:ind w:left="180" w:right="-173"/>
                    <w:rPr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 xml:space="preserve"> </w:t>
                  </w:r>
                  <w:r w:rsidR="007D3718" w:rsidRPr="00342A00">
                    <w:rPr>
                      <w:color w:val="FFFFFF"/>
                      <w:sz w:val="44"/>
                    </w:rPr>
                    <w:t>[A</w:t>
                  </w:r>
                  <w:r w:rsidR="00342A00" w:rsidRPr="00342A00">
                    <w:rPr>
                      <w:color w:val="FFFFFF"/>
                      <w:sz w:val="44"/>
                    </w:rPr>
                    <w:t>GENCY NAME</w:t>
                  </w:r>
                  <w:r w:rsidR="007D3718" w:rsidRPr="00342A00">
                    <w:rPr>
                      <w:color w:val="FFFFFF"/>
                      <w:sz w:val="44"/>
                    </w:rPr>
                    <w:t>]</w:t>
                  </w:r>
                </w:p>
              </w:txbxContent>
            </v:textbox>
            <w10:wrap anchorx="page"/>
          </v:shape>
        </w:pict>
      </w:r>
      <w:r w:rsidR="007D3718" w:rsidRPr="00342A00">
        <w:rPr>
          <w:color w:val="FFFFFF"/>
          <w:sz w:val="46"/>
          <w:szCs w:val="46"/>
        </w:rPr>
        <w:t xml:space="preserve">Local Road </w:t>
      </w:r>
      <w:r w:rsidR="00A36941" w:rsidRPr="00342A00">
        <w:rPr>
          <w:color w:val="FFFFFF"/>
          <w:sz w:val="46"/>
          <w:szCs w:val="46"/>
        </w:rPr>
        <w:t>SAFETY P</w:t>
      </w:r>
      <w:r w:rsidR="00D30FD1">
        <w:rPr>
          <w:color w:val="FFFFFF"/>
          <w:sz w:val="46"/>
          <w:szCs w:val="46"/>
        </w:rPr>
        <w:t>lan</w:t>
      </w:r>
    </w:p>
    <w:p w:rsidR="00C558E8" w:rsidRDefault="00C558E8">
      <w:pPr>
        <w:pStyle w:val="BodyText"/>
        <w:spacing w:before="9"/>
        <w:rPr>
          <w:sz w:val="50"/>
        </w:rPr>
      </w:pPr>
    </w:p>
    <w:p w:rsidR="00C558E8" w:rsidRPr="00C320B9" w:rsidRDefault="007D3718" w:rsidP="00C320B9">
      <w:pPr>
        <w:pStyle w:val="Heading1"/>
        <w:spacing w:before="240" w:after="120"/>
      </w:pPr>
      <w:r w:rsidRPr="00C320B9">
        <w:t>Kick-off Meeting</w:t>
      </w:r>
    </w:p>
    <w:p w:rsidR="007D3718" w:rsidRPr="007D3718" w:rsidRDefault="007D3718" w:rsidP="00C320B9">
      <w:pPr>
        <w:pStyle w:val="BodyText"/>
        <w:ind w:left="4320"/>
        <w:jc w:val="center"/>
        <w:rPr>
          <w:rFonts w:ascii="Calibri"/>
          <w:color w:val="231F20"/>
          <w:sz w:val="24"/>
        </w:rPr>
      </w:pPr>
      <w:r>
        <w:rPr>
          <w:rFonts w:ascii="Calibri"/>
          <w:color w:val="231F20"/>
          <w:sz w:val="24"/>
        </w:rPr>
        <w:t xml:space="preserve">Date and Time: </w:t>
      </w:r>
      <w:r w:rsidRPr="007D3718">
        <w:rPr>
          <w:rFonts w:ascii="Calibri"/>
          <w:color w:val="231F20"/>
          <w:sz w:val="24"/>
        </w:rPr>
        <w:t xml:space="preserve">[INSERT </w:t>
      </w:r>
      <w:r w:rsidR="00584D55">
        <w:rPr>
          <w:rFonts w:ascii="Calibri"/>
          <w:color w:val="231F20"/>
          <w:sz w:val="24"/>
        </w:rPr>
        <w:t>DATE AND TIME</w:t>
      </w:r>
      <w:r w:rsidRPr="007D3718">
        <w:rPr>
          <w:rFonts w:ascii="Calibri"/>
          <w:color w:val="231F20"/>
          <w:sz w:val="24"/>
        </w:rPr>
        <w:t>]</w:t>
      </w:r>
    </w:p>
    <w:p w:rsidR="00584D55" w:rsidRPr="007D3718" w:rsidRDefault="00584D55" w:rsidP="00C320B9">
      <w:pPr>
        <w:pStyle w:val="BodyText"/>
        <w:spacing w:after="360"/>
        <w:ind w:left="4320"/>
        <w:jc w:val="center"/>
        <w:rPr>
          <w:rFonts w:ascii="Calibri"/>
          <w:color w:val="231F20"/>
          <w:sz w:val="24"/>
        </w:rPr>
      </w:pPr>
      <w:r>
        <w:rPr>
          <w:rFonts w:ascii="Calibri"/>
          <w:color w:val="231F20"/>
          <w:sz w:val="24"/>
        </w:rPr>
        <w:t xml:space="preserve">Location: </w:t>
      </w:r>
      <w:r w:rsidRPr="007D3718">
        <w:rPr>
          <w:rFonts w:ascii="Calibri"/>
          <w:color w:val="231F20"/>
          <w:sz w:val="24"/>
        </w:rPr>
        <w:t xml:space="preserve">[INSERT </w:t>
      </w:r>
      <w:r>
        <w:rPr>
          <w:rFonts w:ascii="Calibri"/>
          <w:color w:val="231F20"/>
          <w:sz w:val="24"/>
        </w:rPr>
        <w:t>MEETING LOCATION &amp; ADDRESS</w:t>
      </w:r>
      <w:r w:rsidRPr="007D3718">
        <w:rPr>
          <w:rFonts w:ascii="Calibri"/>
          <w:color w:val="231F20"/>
          <w:sz w:val="24"/>
        </w:rPr>
        <w:t>]</w:t>
      </w:r>
    </w:p>
    <w:p w:rsidR="007D3718" w:rsidRDefault="00584D55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>
        <w:rPr>
          <w:rFonts w:ascii="Calibri"/>
          <w:b w:val="0"/>
          <w:sz w:val="24"/>
        </w:rPr>
        <w:t>Welcome remarks by LRSP Coordinator or Champion</w:t>
      </w:r>
    </w:p>
    <w:p w:rsidR="00C320B9" w:rsidRDefault="00584D55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Introductions</w:t>
      </w:r>
    </w:p>
    <w:p w:rsidR="00C320B9" w:rsidRDefault="00584D55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 xml:space="preserve">What is a Local Road Safety Plan </w:t>
      </w:r>
      <w:r w:rsidRPr="00C320B9">
        <w:rPr>
          <w:rFonts w:ascii="Calibri"/>
          <w:b w:val="0"/>
          <w:sz w:val="24"/>
        </w:rPr>
        <w:t>–</w:t>
      </w:r>
      <w:r w:rsidRPr="00C320B9">
        <w:rPr>
          <w:rFonts w:ascii="Calibri"/>
          <w:b w:val="0"/>
          <w:sz w:val="24"/>
        </w:rPr>
        <w:t xml:space="preserve"> Presentation outlining what a Local Road Safety Plan is and how developing one can benefit [INSERT AGENCY NAME].</w:t>
      </w:r>
    </w:p>
    <w:p w:rsidR="00C320B9" w:rsidRDefault="00584D55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Identify other agencies or individuals who should be invited to join the working group.</w:t>
      </w:r>
    </w:p>
    <w:p w:rsidR="00C320B9" w:rsidRDefault="00BF2BCD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 xml:space="preserve">Summarize Data Analysis </w:t>
      </w:r>
      <w:r w:rsidRPr="00C320B9">
        <w:rPr>
          <w:rFonts w:ascii="Calibri"/>
          <w:b w:val="0"/>
          <w:sz w:val="24"/>
        </w:rPr>
        <w:t>–</w:t>
      </w:r>
      <w:r w:rsidRPr="00C320B9">
        <w:rPr>
          <w:rFonts w:ascii="Calibri"/>
          <w:b w:val="0"/>
          <w:sz w:val="24"/>
        </w:rPr>
        <w:t xml:space="preserve"> An initial data analysis has been conducted prior to this meeting to provide the group with background information on a variety of potential safety issues in [INSERT AGENCY NAME].</w:t>
      </w:r>
    </w:p>
    <w:p w:rsidR="00C320B9" w:rsidRPr="00C320B9" w:rsidRDefault="00BF2BCD" w:rsidP="00C320B9">
      <w:pPr>
        <w:pStyle w:val="BodyText"/>
        <w:numPr>
          <w:ilvl w:val="0"/>
          <w:numId w:val="3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Begin Identifying Emphasis Areas for the Plan</w:t>
      </w:r>
    </w:p>
    <w:p w:rsidR="00C320B9" w:rsidRDefault="00BF2BCD" w:rsidP="00C320B9">
      <w:pPr>
        <w:pStyle w:val="BodyText"/>
        <w:numPr>
          <w:ilvl w:val="1"/>
          <w:numId w:val="2"/>
        </w:numPr>
        <w:spacing w:after="12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Education</w:t>
      </w:r>
    </w:p>
    <w:p w:rsidR="00C320B9" w:rsidRDefault="00BF2BCD" w:rsidP="00C320B9">
      <w:pPr>
        <w:pStyle w:val="BodyText"/>
        <w:numPr>
          <w:ilvl w:val="1"/>
          <w:numId w:val="2"/>
        </w:numPr>
        <w:spacing w:after="12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Enforcement</w:t>
      </w:r>
    </w:p>
    <w:p w:rsidR="00C320B9" w:rsidRDefault="00BF2BCD" w:rsidP="00C320B9">
      <w:pPr>
        <w:pStyle w:val="BodyText"/>
        <w:numPr>
          <w:ilvl w:val="1"/>
          <w:numId w:val="2"/>
        </w:numPr>
        <w:spacing w:after="12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Engineering</w:t>
      </w:r>
    </w:p>
    <w:p w:rsidR="00BF2BCD" w:rsidRPr="00C320B9" w:rsidRDefault="00BF2BCD" w:rsidP="00C320B9">
      <w:pPr>
        <w:pStyle w:val="BodyText"/>
        <w:numPr>
          <w:ilvl w:val="1"/>
          <w:numId w:val="2"/>
        </w:numPr>
        <w:spacing w:after="24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>Emergency Services</w:t>
      </w:r>
    </w:p>
    <w:p w:rsidR="00C320B9" w:rsidRPr="00C320B9" w:rsidRDefault="00342A00" w:rsidP="00C320B9">
      <w:pPr>
        <w:pStyle w:val="BodyText"/>
        <w:numPr>
          <w:ilvl w:val="0"/>
          <w:numId w:val="3"/>
        </w:numPr>
        <w:spacing w:after="480"/>
        <w:rPr>
          <w:rFonts w:ascii="Calibri"/>
          <w:b w:val="0"/>
          <w:sz w:val="24"/>
        </w:rPr>
      </w:pPr>
      <w:r w:rsidRPr="00C320B9">
        <w:rPr>
          <w:rFonts w:ascii="Calibri"/>
          <w:b w:val="0"/>
          <w:sz w:val="24"/>
        </w:rPr>
        <w:t xml:space="preserve">Next Meeting </w:t>
      </w:r>
      <w:r w:rsidRPr="00C320B9">
        <w:rPr>
          <w:rFonts w:ascii="Calibri"/>
          <w:b w:val="0"/>
          <w:sz w:val="24"/>
        </w:rPr>
        <w:t>–</w:t>
      </w:r>
      <w:r w:rsidRPr="00C320B9">
        <w:rPr>
          <w:rFonts w:ascii="Calibri"/>
          <w:b w:val="0"/>
          <w:sz w:val="24"/>
        </w:rPr>
        <w:t xml:space="preserve"> Schedule a date for a follow-up meeting</w:t>
      </w:r>
    </w:p>
    <w:p w:rsidR="00342A00" w:rsidRPr="00EE7314" w:rsidRDefault="00342A00" w:rsidP="00342A00">
      <w:pPr>
        <w:pStyle w:val="BodyText"/>
        <w:ind w:left="4320"/>
        <w:rPr>
          <w:rFonts w:ascii="Calibri"/>
          <w:b w:val="0"/>
          <w:sz w:val="28"/>
        </w:rPr>
      </w:pPr>
      <w:r w:rsidRPr="00EE7314">
        <w:rPr>
          <w:rFonts w:ascii="Calibri"/>
          <w:b w:val="0"/>
          <w:sz w:val="28"/>
        </w:rPr>
        <w:t>Meeting Contact: [INSERT PHONE NUMBER &amp; EMAIL FOR MEETING ORGANIZER]</w:t>
      </w:r>
    </w:p>
    <w:p w:rsidR="00BF2BCD" w:rsidRPr="00BF2BCD" w:rsidRDefault="00BF2BCD" w:rsidP="00A90930">
      <w:pPr>
        <w:pStyle w:val="BodyText"/>
        <w:ind w:left="4320"/>
        <w:rPr>
          <w:rFonts w:ascii="Calibri"/>
          <w:b w:val="0"/>
          <w:sz w:val="24"/>
        </w:rPr>
      </w:pPr>
    </w:p>
    <w:sectPr w:rsidR="00BF2BCD" w:rsidRPr="00BF2BCD">
      <w:type w:val="continuous"/>
      <w:pgSz w:w="12240" w:h="15840"/>
      <w:pgMar w:top="0" w:right="14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8BDFB4-E942-4180-B418-AEDB7D528369}"/>
    <w:embedBold r:id="rId2" w:fontKey="{B89A8EE4-64DF-4C87-B483-08636165BD4D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AD77E34-2AA0-4C78-87D7-734746F55487}"/>
    <w:embedBold r:id="rId4" w:fontKey="{01006CFD-98D7-4664-BA52-661A6E19547C}"/>
  </w:font>
  <w:font w:name="Arvo">
    <w:altName w:val="Arvo"/>
    <w:charset w:val="00"/>
    <w:family w:val="auto"/>
    <w:pitch w:val="variable"/>
    <w:sig w:usb0="A00000A7" w:usb1="00000041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DA884D-717A-44F6-9241-51ADDA26C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9B2E84-6844-4E7E-A640-C8007E75C4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23E43"/>
    <w:multiLevelType w:val="hybridMultilevel"/>
    <w:tmpl w:val="98AEB718"/>
    <w:lvl w:ilvl="0" w:tplc="0409000F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 w15:restartNumberingAfterBreak="0">
    <w:nsid w:val="35E41983"/>
    <w:multiLevelType w:val="hybridMultilevel"/>
    <w:tmpl w:val="3D463A92"/>
    <w:lvl w:ilvl="0" w:tplc="5C661C7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 w15:restartNumberingAfterBreak="0">
    <w:nsid w:val="3EED42B0"/>
    <w:multiLevelType w:val="hybridMultilevel"/>
    <w:tmpl w:val="B8A644AC"/>
    <w:lvl w:ilvl="0" w:tplc="5E44BCC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31BBB"/>
    <w:rsid w:val="001B4C8F"/>
    <w:rsid w:val="00342A00"/>
    <w:rsid w:val="003B1D62"/>
    <w:rsid w:val="003D221D"/>
    <w:rsid w:val="00584D55"/>
    <w:rsid w:val="007D3718"/>
    <w:rsid w:val="009C208D"/>
    <w:rsid w:val="00A34325"/>
    <w:rsid w:val="00A36941"/>
    <w:rsid w:val="00A90930"/>
    <w:rsid w:val="00AE1DE9"/>
    <w:rsid w:val="00B371FB"/>
    <w:rsid w:val="00B63A25"/>
    <w:rsid w:val="00BF2BCD"/>
    <w:rsid w:val="00C31BBB"/>
    <w:rsid w:val="00C320B9"/>
    <w:rsid w:val="00C558E8"/>
    <w:rsid w:val="00C865E6"/>
    <w:rsid w:val="00D30FD1"/>
    <w:rsid w:val="00EE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5:docId w15:val="{95230338-FD97-4702-96F8-7D1C2706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20B9"/>
    <w:pPr>
      <w:ind w:left="4320"/>
      <w:jc w:val="center"/>
      <w:outlineLvl w:val="0"/>
    </w:pPr>
    <w:rPr>
      <w:b/>
      <w:color w:val="018344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vo" w:eastAsia="Arvo" w:hAnsi="Arvo" w:cs="Arv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3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BB"/>
    <w:rPr>
      <w:rFonts w:ascii="Segoe UI" w:eastAsia="Century Gothic" w:hAnsi="Segoe UI" w:cs="Segoe UI"/>
      <w:sz w:val="18"/>
      <w:szCs w:val="1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C320B9"/>
    <w:rPr>
      <w:rFonts w:ascii="Century Gothic" w:eastAsia="Century Gothic" w:hAnsi="Century Gothic" w:cs="Century Gothic"/>
      <w:b/>
      <w:color w:val="018344"/>
      <w:sz w:val="4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rry.roche\Documents\Jerry's%20Folder\EDC%20-%20Data%20Driven%20Safety%20Analysis\Activities\LRSPs\Handouts%20and%20Templates\LRSP%20Stakeholder%20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LRSP Stakeholder Meeting Template</Template>
  <TotalTime>11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LRSP Meeting Agenda Template</vt:lpstr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LRSP Meeting Agenda Template</dc:title>
  <dc:creator>FHWA</dc:creator>
  <cp:lastModifiedBy>Lisa Schofield</cp:lastModifiedBy>
  <cp:revision>4</cp:revision>
  <cp:lastPrinted>2020-05-19T14:31:00Z</cp:lastPrinted>
  <dcterms:created xsi:type="dcterms:W3CDTF">2020-06-04T15:29:00Z</dcterms:created>
  <dcterms:modified xsi:type="dcterms:W3CDTF">2020-09-18T01:06:00Z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2020-01-24T00:00:00Z</vt:filetime>
  </property>
</Properties>
</file>